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BBB5C" w14:textId="77777777" w:rsidR="00F80AF1" w:rsidRDefault="00F80AF1" w:rsidP="003E4128"/>
    <w:p w14:paraId="68776BFE" w14:textId="0B64E241" w:rsidR="00F01946" w:rsidRDefault="00F01946" w:rsidP="00F01946">
      <w:r>
        <w:t>Aika : perjantai 21.8.2026 klo 17.30</w:t>
      </w:r>
    </w:p>
    <w:p w14:paraId="6F65B4A6" w14:textId="77777777" w:rsidR="00F01946" w:rsidRDefault="00F01946" w:rsidP="00F01946">
      <w:r>
        <w:t>Paikka : Nuorisotila</w:t>
      </w:r>
    </w:p>
    <w:p w14:paraId="6E209525" w14:textId="77777777" w:rsidR="00F01946" w:rsidRDefault="00F01946" w:rsidP="00F01946"/>
    <w:p w14:paraId="0AE43AFC" w14:textId="77777777" w:rsidR="00F01946" w:rsidRDefault="00F01946" w:rsidP="00F01946">
      <w:r>
        <w:t>Paikalla:</w:t>
      </w:r>
    </w:p>
    <w:p w14:paraId="1544469D" w14:textId="77777777" w:rsidR="00F01946" w:rsidRDefault="00F01946" w:rsidP="00F01946">
      <w:r>
        <w:t>Reetta Unnaslahti</w:t>
      </w:r>
    </w:p>
    <w:p w14:paraId="53547449" w14:textId="00336BF4" w:rsidR="00F01946" w:rsidRDefault="00F01946" w:rsidP="00F01946">
      <w:r>
        <w:t>Kasperi Järvenpää</w:t>
      </w:r>
    </w:p>
    <w:p w14:paraId="3C174DFB" w14:textId="1984FA93" w:rsidR="00F01946" w:rsidRDefault="00F01946" w:rsidP="00F01946">
      <w:r>
        <w:t>Ella Sarkki</w:t>
      </w:r>
    </w:p>
    <w:p w14:paraId="5B0BFDC7" w14:textId="2613A353" w:rsidR="00F01946" w:rsidRDefault="00F01946" w:rsidP="00F01946">
      <w:r>
        <w:t>Emilia Pohjoisvirta</w:t>
      </w:r>
    </w:p>
    <w:p w14:paraId="357BE7A3" w14:textId="4FF236B1" w:rsidR="00F01946" w:rsidRDefault="00F01946" w:rsidP="00F01946">
      <w:r>
        <w:t>Henna Urpunen</w:t>
      </w:r>
    </w:p>
    <w:p w14:paraId="31B8DC1B" w14:textId="36CBC1D3" w:rsidR="00F01946" w:rsidRDefault="00F01946" w:rsidP="00F01946">
      <w:r>
        <w:t>Mikael Koli</w:t>
      </w:r>
    </w:p>
    <w:p w14:paraId="0583807A" w14:textId="35939F58" w:rsidR="00F01946" w:rsidRDefault="00F01946" w:rsidP="00F01946">
      <w:r>
        <w:t>Ruben Seppälä</w:t>
      </w:r>
    </w:p>
    <w:p w14:paraId="7D6A8814" w14:textId="5DDE87D8" w:rsidR="00F01946" w:rsidRDefault="00F01946" w:rsidP="00F01946">
      <w:r>
        <w:t>Petra Käyrä</w:t>
      </w:r>
    </w:p>
    <w:p w14:paraId="6C018847" w14:textId="77777777" w:rsidR="00F01946" w:rsidRDefault="00F01946" w:rsidP="00F01946"/>
    <w:p w14:paraId="5724BA98" w14:textId="3D182423" w:rsidR="00F01946" w:rsidRDefault="00F01946" w:rsidP="00F01946">
      <w:r>
        <w:t>Paikalla oli myös nuoriso-ohjaaja Satu Forsberg.</w:t>
      </w:r>
    </w:p>
    <w:p w14:paraId="73AFAD2D" w14:textId="77777777" w:rsidR="00F01946" w:rsidRDefault="00F01946" w:rsidP="00F01946"/>
    <w:p w14:paraId="4C6C080D" w14:textId="6540DF7A" w:rsidR="00F01946" w:rsidRDefault="00F01946" w:rsidP="00F71A8D">
      <w:pPr>
        <w:pStyle w:val="Luettelokappale"/>
        <w:numPr>
          <w:ilvl w:val="0"/>
          <w:numId w:val="1"/>
        </w:numPr>
      </w:pPr>
      <w:r>
        <w:t>Puheenjohtaja avasi kokouksen klo 17.30</w:t>
      </w:r>
      <w:r w:rsidR="00F71A8D">
        <w:t>.</w:t>
      </w:r>
    </w:p>
    <w:p w14:paraId="44A92E7B" w14:textId="77777777" w:rsidR="00F71A8D" w:rsidRDefault="00F71A8D" w:rsidP="00F71A8D">
      <w:pPr>
        <w:pStyle w:val="Luettelokappale"/>
      </w:pPr>
    </w:p>
    <w:p w14:paraId="7AF428B7" w14:textId="04CA2F94" w:rsidR="00F01946" w:rsidRDefault="00F01946" w:rsidP="00F71A8D">
      <w:pPr>
        <w:pStyle w:val="Luettelokappale"/>
        <w:numPr>
          <w:ilvl w:val="0"/>
          <w:numId w:val="1"/>
        </w:numPr>
      </w:pPr>
      <w:r>
        <w:t>Kokous todettiin lailliseksi ja päätösvaltaiseksi, jäsenistä puuttui Jimi Kauppinen, Saaga Mattila, Saku Käyrä ja Mira Teivaanmäki. Emilia Pohjoisvirta valittiin sihteeriksi kokouksen ajaksi</w:t>
      </w:r>
      <w:r w:rsidR="00F71A8D">
        <w:t>.</w:t>
      </w:r>
    </w:p>
    <w:p w14:paraId="13A9B855" w14:textId="77777777" w:rsidR="00F71A8D" w:rsidRDefault="00F71A8D" w:rsidP="00F71A8D">
      <w:pPr>
        <w:pStyle w:val="Luettelokappale"/>
      </w:pPr>
    </w:p>
    <w:p w14:paraId="3C76AE15" w14:textId="60B1C4B4" w:rsidR="00F01946" w:rsidRDefault="00F01946" w:rsidP="00F71A8D">
      <w:pPr>
        <w:pStyle w:val="Luettelokappale"/>
        <w:numPr>
          <w:ilvl w:val="0"/>
          <w:numId w:val="1"/>
        </w:numPr>
      </w:pPr>
      <w:r>
        <w:t xml:space="preserve">Kävimme läpi </w:t>
      </w:r>
      <w:r w:rsidR="00F71A8D">
        <w:t>edellisen</w:t>
      </w:r>
      <w:r>
        <w:t xml:space="preserve"> kokouksen muistion</w:t>
      </w:r>
      <w:r w:rsidR="00F71A8D">
        <w:t>.</w:t>
      </w:r>
    </w:p>
    <w:p w14:paraId="09451477" w14:textId="77777777" w:rsidR="00F71A8D" w:rsidRDefault="00F71A8D" w:rsidP="00F71A8D">
      <w:pPr>
        <w:pStyle w:val="Luettelokappale"/>
      </w:pPr>
    </w:p>
    <w:p w14:paraId="7049BCDB" w14:textId="1A74C461" w:rsidR="00F01946" w:rsidRDefault="00F01946" w:rsidP="00F71A8D">
      <w:pPr>
        <w:pStyle w:val="Luettelokappale"/>
        <w:numPr>
          <w:ilvl w:val="0"/>
          <w:numId w:val="1"/>
        </w:numPr>
      </w:pPr>
      <w:r>
        <w:t xml:space="preserve">Muistion tarkastajiksi valittiin Mikael Koli ja </w:t>
      </w:r>
      <w:r w:rsidR="0031655E">
        <w:t>Petra</w:t>
      </w:r>
      <w:r>
        <w:t xml:space="preserve"> Käyrä</w:t>
      </w:r>
      <w:r w:rsidR="00F71A8D">
        <w:t>.</w:t>
      </w:r>
    </w:p>
    <w:p w14:paraId="1BF5B204" w14:textId="77777777" w:rsidR="00F71A8D" w:rsidRDefault="00F71A8D" w:rsidP="00F71A8D">
      <w:pPr>
        <w:pStyle w:val="Luettelokappale"/>
      </w:pPr>
    </w:p>
    <w:p w14:paraId="5B55F8F1" w14:textId="77777777" w:rsidR="00F01946" w:rsidRDefault="00F01946" w:rsidP="00F71A8D">
      <w:pPr>
        <w:pStyle w:val="Luettelokappale"/>
        <w:numPr>
          <w:ilvl w:val="0"/>
          <w:numId w:val="1"/>
        </w:numPr>
      </w:pPr>
      <w:r>
        <w:t>Kokouksen työjärjestys</w:t>
      </w:r>
      <w:r>
        <w:t xml:space="preserve"> käytiin läpi.</w:t>
      </w:r>
    </w:p>
    <w:p w14:paraId="43F4E8EB" w14:textId="77777777" w:rsidR="00F71A8D" w:rsidRDefault="00F71A8D" w:rsidP="00F71A8D">
      <w:pPr>
        <w:pStyle w:val="Luettelokappale"/>
      </w:pPr>
    </w:p>
    <w:p w14:paraId="5D073F79" w14:textId="77777777" w:rsidR="00F01946" w:rsidRDefault="00F01946" w:rsidP="00F71A8D">
      <w:pPr>
        <w:pStyle w:val="Luettelokappale"/>
        <w:numPr>
          <w:ilvl w:val="0"/>
          <w:numId w:val="1"/>
        </w:numPr>
      </w:pPr>
      <w:r>
        <w:t>Kävimme läpi roskienkeruutapahtuman, lavatanssien, kevätvirkistäytymisen ja Kiepsauskulkueen ja totesimme kaikkien tapahtumien onnistuneen erinomaisesti</w:t>
      </w:r>
      <w:r>
        <w:t>.</w:t>
      </w:r>
    </w:p>
    <w:p w14:paraId="2A5AD4AE" w14:textId="77777777" w:rsidR="00F71A8D" w:rsidRDefault="00F71A8D" w:rsidP="00F71A8D">
      <w:pPr>
        <w:pStyle w:val="Luettelokappale"/>
      </w:pPr>
    </w:p>
    <w:p w14:paraId="5A426CB6" w14:textId="77777777" w:rsidR="00F01946" w:rsidRDefault="00F01946" w:rsidP="00F71A8D">
      <w:pPr>
        <w:pStyle w:val="Luettelokappale"/>
        <w:numPr>
          <w:ilvl w:val="0"/>
          <w:numId w:val="1"/>
        </w:numPr>
      </w:pPr>
      <w:r>
        <w:t>Kävimme läpi ETNO-seminaarin. Ella ja Kasperi osallistuivat seminaariin</w:t>
      </w:r>
      <w:r>
        <w:t xml:space="preserve"> Tampereella</w:t>
      </w:r>
      <w:r>
        <w:t>. Seminaarissa he osallistuivat keskusteluun mm.</w:t>
      </w:r>
      <w:r>
        <w:t xml:space="preserve"> nuorten</w:t>
      </w:r>
      <w:r>
        <w:t xml:space="preserve"> tulevaisuuden uskosta</w:t>
      </w:r>
      <w:r>
        <w:t>. He</w:t>
      </w:r>
      <w:r>
        <w:t xml:space="preserve"> olivat tyytyväisiä tapahtumaan</w:t>
      </w:r>
      <w:r>
        <w:t>.</w:t>
      </w:r>
    </w:p>
    <w:p w14:paraId="12BB33C1" w14:textId="77777777" w:rsidR="00F71A8D" w:rsidRDefault="00F71A8D" w:rsidP="00F71A8D">
      <w:pPr>
        <w:pStyle w:val="Luettelokappale"/>
      </w:pPr>
    </w:p>
    <w:p w14:paraId="425D26B0" w14:textId="77777777" w:rsidR="00F71A8D" w:rsidRDefault="00F01946" w:rsidP="00F71A8D">
      <w:pPr>
        <w:pStyle w:val="Luettelokappale"/>
        <w:numPr>
          <w:ilvl w:val="0"/>
          <w:numId w:val="1"/>
        </w:numPr>
      </w:pPr>
      <w:r>
        <w:t>Kävimme läpi ja hyväksyimme Saaga Mattilan erohakemuksen</w:t>
      </w:r>
      <w:r>
        <w:t>.</w:t>
      </w:r>
    </w:p>
    <w:p w14:paraId="0AA2168A" w14:textId="77777777" w:rsidR="00F71A8D" w:rsidRDefault="00F71A8D" w:rsidP="00F71A8D">
      <w:pPr>
        <w:pStyle w:val="Luettelokappale"/>
      </w:pPr>
    </w:p>
    <w:p w14:paraId="55C06B4D" w14:textId="77777777" w:rsidR="00F71A8D" w:rsidRDefault="00F01946" w:rsidP="00F71A8D">
      <w:pPr>
        <w:pStyle w:val="Luettelokappale"/>
        <w:numPr>
          <w:ilvl w:val="0"/>
          <w:numId w:val="1"/>
        </w:numPr>
      </w:pPr>
      <w:r>
        <w:t>U</w:t>
      </w:r>
      <w:r>
        <w:t>usien tehtävien valinta</w:t>
      </w:r>
      <w:r>
        <w:t>:</w:t>
      </w:r>
      <w:r>
        <w:t xml:space="preserve"> Emilia Pohjoisvirta valittiin uudeksi viestintävastaavaksi. Elinvoimajaoksen edustajan paikka jätetään vielä avoimeksi ja käsitellään seuraavassa kokouksessa. Reetta Unnaslahti jättää sivistyslautakunnan jäsenen paikan, Kasperi Järvenpää nousee varajäsenestä pääjäseneksi. Emilia Pohjoisvirta valittiin sivistyslautakunnan varajäseneksi.</w:t>
      </w:r>
    </w:p>
    <w:p w14:paraId="51E14D4D" w14:textId="77777777" w:rsidR="00F71A8D" w:rsidRDefault="00F71A8D" w:rsidP="00F71A8D">
      <w:pPr>
        <w:pStyle w:val="Luettelokappale"/>
      </w:pPr>
    </w:p>
    <w:p w14:paraId="212DA7DC" w14:textId="00EE6C61" w:rsidR="00F01946" w:rsidRDefault="00F01946" w:rsidP="00F71A8D">
      <w:pPr>
        <w:pStyle w:val="Luettelokappale"/>
        <w:numPr>
          <w:ilvl w:val="0"/>
          <w:numId w:val="1"/>
        </w:numPr>
      </w:pPr>
      <w:r>
        <w:t>Keskustelimme Nuvan esittäytymisestä ja päätimme tehdä työryhmän: Henna, Kasperi, Emilia ja Ruben. Henna tekee esityksen, jonka Kasperi, Emilia ja Ruben käyvät esittelemässä luokille 7-seniorit. Jaetaan myös mainoskyniä junioreille ja 7. luokkalaisille. Kasperi ottaa yhteyttä opettajiin ja tiedustelee sopivia ajankohtia esittäytymiselle.</w:t>
      </w:r>
    </w:p>
    <w:p w14:paraId="49264565" w14:textId="77777777" w:rsidR="00F01946" w:rsidRDefault="00F01946" w:rsidP="00F71A8D">
      <w:pPr>
        <w:pStyle w:val="Luettelokappale"/>
        <w:numPr>
          <w:ilvl w:val="0"/>
          <w:numId w:val="1"/>
        </w:numPr>
      </w:pPr>
      <w:r>
        <w:lastRenderedPageBreak/>
        <w:t>Hammashoitoprojektin edistäminen. Päätimme, että Ella ottaa yhteyttä koulun terveydenhoitajaan koskien huoltamme lukiolaisten hammashoidosta. Henna ilmoittaa Urjalan nuorisovaltuustolle, että otamme yhteyttä terveydenhoitajaamme ennen yhteiskannanoton toteuttamista.</w:t>
      </w:r>
    </w:p>
    <w:p w14:paraId="4CB3D8AD" w14:textId="77777777" w:rsidR="00F71A8D" w:rsidRDefault="00F71A8D" w:rsidP="00F71A8D"/>
    <w:p w14:paraId="7B93181D" w14:textId="77777777" w:rsidR="00F01946" w:rsidRDefault="00F01946" w:rsidP="00F71A8D">
      <w:pPr>
        <w:pStyle w:val="Luettelokappale"/>
        <w:numPr>
          <w:ilvl w:val="0"/>
          <w:numId w:val="1"/>
        </w:numPr>
        <w:ind w:left="714" w:hanging="357"/>
        <w:contextualSpacing w:val="0"/>
      </w:pPr>
      <w:r>
        <w:t xml:space="preserve"> Hevoset-messut</w:t>
      </w:r>
      <w:r>
        <w:t>: Petra</w:t>
      </w:r>
      <w:r>
        <w:t xml:space="preserve"> laittaa </w:t>
      </w:r>
      <w:r>
        <w:t xml:space="preserve">rehtori </w:t>
      </w:r>
      <w:r>
        <w:t xml:space="preserve">Juha Nupposelle viestiä </w:t>
      </w:r>
      <w:r>
        <w:t>asian edistymisestä.</w:t>
      </w:r>
    </w:p>
    <w:p w14:paraId="09EDB37F" w14:textId="77777777" w:rsidR="00F71A8D" w:rsidRDefault="00F71A8D" w:rsidP="00F71A8D">
      <w:pPr>
        <w:pStyle w:val="Luettelokappale"/>
      </w:pPr>
    </w:p>
    <w:p w14:paraId="3D67CCCA" w14:textId="77777777" w:rsidR="00F01946" w:rsidRDefault="00F01946" w:rsidP="00F71A8D">
      <w:pPr>
        <w:pStyle w:val="Luettelokappale"/>
        <w:numPr>
          <w:ilvl w:val="0"/>
          <w:numId w:val="1"/>
        </w:numPr>
      </w:pPr>
      <w:r>
        <w:t>Padasjoen nuvavierailu</w:t>
      </w:r>
      <w:r>
        <w:t>:</w:t>
      </w:r>
      <w:r>
        <w:t xml:space="preserve"> Palaamme asiaan</w:t>
      </w:r>
      <w:r>
        <w:t xml:space="preserve"> myöhemmin</w:t>
      </w:r>
      <w:r>
        <w:t xml:space="preserve"> syks</w:t>
      </w:r>
      <w:r>
        <w:t>yllä</w:t>
      </w:r>
      <w:r>
        <w:t>.</w:t>
      </w:r>
      <w:r>
        <w:t xml:space="preserve"> </w:t>
      </w:r>
    </w:p>
    <w:p w14:paraId="31E657F9" w14:textId="77777777" w:rsidR="00F71A8D" w:rsidRDefault="00F71A8D" w:rsidP="00F71A8D">
      <w:pPr>
        <w:pStyle w:val="Luettelokappale"/>
      </w:pPr>
    </w:p>
    <w:p w14:paraId="29AA9914" w14:textId="77777777" w:rsidR="0031655E" w:rsidRDefault="00F01946" w:rsidP="00F71A8D">
      <w:pPr>
        <w:pStyle w:val="Luettelokappale"/>
        <w:numPr>
          <w:ilvl w:val="0"/>
          <w:numId w:val="1"/>
        </w:numPr>
      </w:pPr>
      <w:r>
        <w:t>Vesuri Ry</w:t>
      </w:r>
      <w:r w:rsidR="0031655E">
        <w:t>:</w:t>
      </w:r>
      <w:r>
        <w:t xml:space="preserve"> Odotamme että Lilja Järvinen ottaa nuorisovaltuustoon yhteyttä asian suhteen.</w:t>
      </w:r>
      <w:r w:rsidR="0031655E">
        <w:t xml:space="preserve"> </w:t>
      </w:r>
    </w:p>
    <w:p w14:paraId="127C8DDA" w14:textId="77777777" w:rsidR="00F71A8D" w:rsidRDefault="00F71A8D" w:rsidP="00F71A8D">
      <w:pPr>
        <w:pStyle w:val="Luettelokappale"/>
      </w:pPr>
    </w:p>
    <w:p w14:paraId="2802F803" w14:textId="77777777" w:rsidR="0031655E" w:rsidRDefault="0031655E" w:rsidP="00F71A8D">
      <w:pPr>
        <w:pStyle w:val="Luettelokappale"/>
        <w:numPr>
          <w:ilvl w:val="0"/>
          <w:numId w:val="1"/>
        </w:numPr>
      </w:pPr>
      <w:r>
        <w:t xml:space="preserve">Valtuustopadel: </w:t>
      </w:r>
      <w:r w:rsidR="00F01946">
        <w:t>Ilmari jatkaa yhteydenpitoa kunnanvaltu</w:t>
      </w:r>
      <w:r>
        <w:t>u</w:t>
      </w:r>
      <w:r w:rsidR="00F01946">
        <w:t>tettuihin l</w:t>
      </w:r>
      <w:r>
        <w:t>i</w:t>
      </w:r>
      <w:r w:rsidR="00F01946">
        <w:t>ittyen valtuustopadeliin.</w:t>
      </w:r>
      <w:r>
        <w:t xml:space="preserve"> </w:t>
      </w:r>
    </w:p>
    <w:p w14:paraId="2E7490B8" w14:textId="77777777" w:rsidR="00F71A8D" w:rsidRDefault="00F71A8D" w:rsidP="00F71A8D">
      <w:pPr>
        <w:pStyle w:val="Luettelokappale"/>
      </w:pPr>
    </w:p>
    <w:p w14:paraId="54BED563" w14:textId="77777777" w:rsidR="0031655E" w:rsidRDefault="00F01946" w:rsidP="00F71A8D">
      <w:pPr>
        <w:pStyle w:val="Luettelokappale"/>
        <w:numPr>
          <w:ilvl w:val="0"/>
          <w:numId w:val="1"/>
        </w:numPr>
      </w:pPr>
      <w:r>
        <w:t xml:space="preserve">Lautakuntien ja jaostojen kuulumiset. Ei ole ollut </w:t>
      </w:r>
      <w:r w:rsidR="0031655E">
        <w:t xml:space="preserve">lautakuntien </w:t>
      </w:r>
      <w:r>
        <w:t>kokouksia</w:t>
      </w:r>
      <w:r w:rsidR="0031655E">
        <w:t>. Alnun kokoukseen kukaan ei päässyt.</w:t>
      </w:r>
    </w:p>
    <w:p w14:paraId="17A0F8DF" w14:textId="77777777" w:rsidR="00F71A8D" w:rsidRDefault="00F71A8D" w:rsidP="00F71A8D">
      <w:pPr>
        <w:pStyle w:val="Luettelokappale"/>
      </w:pPr>
    </w:p>
    <w:p w14:paraId="7CE5C8CA" w14:textId="77777777" w:rsidR="0031655E" w:rsidRDefault="00F01946" w:rsidP="00F71A8D">
      <w:pPr>
        <w:pStyle w:val="Luettelokappale"/>
        <w:numPr>
          <w:ilvl w:val="0"/>
          <w:numId w:val="1"/>
        </w:numPr>
      </w:pPr>
      <w:r>
        <w:t xml:space="preserve"> Muut asiat</w:t>
      </w:r>
      <w:r w:rsidR="0031655E">
        <w:t xml:space="preserve">. </w:t>
      </w:r>
    </w:p>
    <w:p w14:paraId="4FB60D12" w14:textId="2F71F5C3" w:rsidR="0031655E" w:rsidRDefault="0031655E" w:rsidP="00F71A8D">
      <w:pPr>
        <w:pStyle w:val="Luettelokappale"/>
        <w:numPr>
          <w:ilvl w:val="1"/>
          <w:numId w:val="1"/>
        </w:numPr>
      </w:pPr>
      <w:r>
        <w:t>Alnun paikka: Ilmari jatkaa, kunnes siihen valitaan uusi.</w:t>
      </w:r>
    </w:p>
    <w:p w14:paraId="64FFF12F" w14:textId="1CA8FD83" w:rsidR="0031655E" w:rsidRDefault="0031655E" w:rsidP="00F71A8D">
      <w:pPr>
        <w:pStyle w:val="Luettelokappale"/>
        <w:numPr>
          <w:ilvl w:val="1"/>
          <w:numId w:val="1"/>
        </w:numPr>
      </w:pPr>
      <w:r>
        <w:t>Kokouspalkkiohäiriöt: Yhdelle nuorisovaltuutetulle kaikki kevään kokouspalkkiot eivät ole tulleet. Satu selvittelee asiaa.</w:t>
      </w:r>
    </w:p>
    <w:p w14:paraId="77C8BAD0" w14:textId="77DE312B" w:rsidR="0031655E" w:rsidRDefault="0031655E" w:rsidP="00F71A8D">
      <w:pPr>
        <w:pStyle w:val="Luettelokappale"/>
        <w:numPr>
          <w:ilvl w:val="1"/>
          <w:numId w:val="1"/>
        </w:numPr>
      </w:pPr>
      <w:r>
        <w:t xml:space="preserve">Seuraava kokous: </w:t>
      </w:r>
      <w:r w:rsidRPr="0031655E">
        <w:t>Seuraava kokous pyritään pitämään viikolla 40, tarkempi aika sovitaan whatsapp-ryhmässä</w:t>
      </w:r>
    </w:p>
    <w:p w14:paraId="55CEAFB9" w14:textId="77777777" w:rsidR="00F71A8D" w:rsidRDefault="00F71A8D" w:rsidP="00F71A8D"/>
    <w:p w14:paraId="37CF78A3" w14:textId="687F20F4" w:rsidR="00410551" w:rsidRDefault="00F01946" w:rsidP="00F71A8D">
      <w:pPr>
        <w:pStyle w:val="Luettelokappale"/>
        <w:numPr>
          <w:ilvl w:val="0"/>
          <w:numId w:val="1"/>
        </w:numPr>
      </w:pPr>
      <w:r>
        <w:t>Puheenjohtaja päätt</w:t>
      </w:r>
      <w:r w:rsidR="0031655E">
        <w:t>i</w:t>
      </w:r>
      <w:r>
        <w:t xml:space="preserve"> kokouksen klo 19.18</w:t>
      </w:r>
      <w:r w:rsidR="0031655E">
        <w:t>.</w:t>
      </w:r>
    </w:p>
    <w:p w14:paraId="101F7F1D" w14:textId="77777777" w:rsidR="0031655E" w:rsidRDefault="0031655E" w:rsidP="00F71A8D"/>
    <w:p w14:paraId="78238473" w14:textId="77777777" w:rsidR="0031655E" w:rsidRDefault="0031655E" w:rsidP="00B01BFE">
      <w:pPr>
        <w:spacing w:line="360" w:lineRule="auto"/>
      </w:pPr>
    </w:p>
    <w:p w14:paraId="78D0D2BD" w14:textId="77777777" w:rsidR="0031655E" w:rsidRDefault="0031655E" w:rsidP="0031655E"/>
    <w:p w14:paraId="5121F308" w14:textId="1CD1DD4E" w:rsidR="0031655E" w:rsidRDefault="0031655E" w:rsidP="0031655E">
      <w:r>
        <w:t>___________________________                            ___________________________</w:t>
      </w:r>
      <w:r>
        <w:br/>
        <w:t xml:space="preserve"> Reetta Unnaslahti, puh.joht.</w:t>
      </w:r>
      <w:r>
        <w:tab/>
      </w:r>
      <w:r>
        <w:tab/>
        <w:t xml:space="preserve">      Emilia Pohjoisvirta, sihteeri</w:t>
      </w:r>
    </w:p>
    <w:p w14:paraId="096F4DC9" w14:textId="77777777" w:rsidR="0031655E" w:rsidRDefault="0031655E" w:rsidP="0031655E"/>
    <w:p w14:paraId="5B7B5FCA" w14:textId="77777777" w:rsidR="0031655E" w:rsidRDefault="0031655E" w:rsidP="0031655E"/>
    <w:p w14:paraId="2EE38222" w14:textId="77777777" w:rsidR="0031655E" w:rsidRDefault="0031655E" w:rsidP="0031655E"/>
    <w:p w14:paraId="5DC480A1" w14:textId="77777777" w:rsidR="0031655E" w:rsidRDefault="0031655E" w:rsidP="0031655E"/>
    <w:p w14:paraId="299195FA" w14:textId="77777777" w:rsidR="0031655E" w:rsidRDefault="0031655E" w:rsidP="0031655E"/>
    <w:p w14:paraId="3D17F804" w14:textId="796049C6" w:rsidR="0031655E" w:rsidRDefault="0031655E" w:rsidP="0031655E">
      <w:r>
        <w:t xml:space="preserve">___________________________           </w:t>
      </w:r>
      <w:r>
        <w:tab/>
        <w:t xml:space="preserve">    ___________________________</w:t>
      </w:r>
      <w:r>
        <w:br/>
        <w:t xml:space="preserve"> Mikael Koli</w:t>
      </w:r>
      <w:r>
        <w:tab/>
      </w:r>
      <w:r>
        <w:tab/>
      </w:r>
      <w:r>
        <w:tab/>
      </w:r>
      <w:r>
        <w:tab/>
        <w:t xml:space="preserve">      Petra Käyrä</w:t>
      </w:r>
    </w:p>
    <w:sectPr w:rsidR="0031655E" w:rsidSect="0019643E">
      <w:headerReference w:type="default" r:id="rId8"/>
      <w:pgSz w:w="11907" w:h="16840" w:code="9"/>
      <w:pgMar w:top="851" w:right="1474" w:bottom="851" w:left="130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D2B47" w14:textId="77777777" w:rsidR="000059A4" w:rsidRDefault="000059A4" w:rsidP="002C494C">
      <w:r>
        <w:separator/>
      </w:r>
    </w:p>
  </w:endnote>
  <w:endnote w:type="continuationSeparator" w:id="0">
    <w:p w14:paraId="3E6DAC36" w14:textId="77777777" w:rsidR="000059A4" w:rsidRDefault="000059A4" w:rsidP="002C4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5F6FA" w14:textId="77777777" w:rsidR="000059A4" w:rsidRDefault="000059A4" w:rsidP="002C494C">
      <w:r>
        <w:separator/>
      </w:r>
    </w:p>
  </w:footnote>
  <w:footnote w:type="continuationSeparator" w:id="0">
    <w:p w14:paraId="60A25C19" w14:textId="77777777" w:rsidR="000059A4" w:rsidRDefault="000059A4" w:rsidP="002C4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40E2" w14:textId="77777777" w:rsidR="002C494C" w:rsidRDefault="002C494C" w:rsidP="002C494C">
    <w:pPr>
      <w:framePr w:hSpace="141" w:wrap="around" w:vAnchor="text" w:hAnchor="page" w:x="1360" w:y="133"/>
    </w:pPr>
    <w:r>
      <w:object w:dxaOrig="497" w:dyaOrig="463" w14:anchorId="225CA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pt;height:50.4pt">
          <v:imagedata r:id="rId1" o:title=""/>
        </v:shape>
        <o:OLEObject Type="Embed" ProgID="Msxml2.SAXXMLReader.6.0" ShapeID="_x0000_i1025" DrawAspect="Content" ObjectID="_1849346361" r:id="rId2"/>
      </w:object>
    </w:r>
  </w:p>
  <w:p w14:paraId="00310655" w14:textId="77777777" w:rsidR="002C494C" w:rsidRDefault="002C494C" w:rsidP="003E4128">
    <w:pPr>
      <w:pStyle w:val="Yltunniste"/>
      <w:tabs>
        <w:tab w:val="clear" w:pos="4819"/>
        <w:tab w:val="clear" w:pos="9638"/>
      </w:tabs>
    </w:pPr>
  </w:p>
  <w:p w14:paraId="73CC9164" w14:textId="77777777" w:rsidR="003B6E8B" w:rsidRDefault="002C494C" w:rsidP="003B6E8B">
    <w:pPr>
      <w:pStyle w:val="Yltunniste"/>
      <w:tabs>
        <w:tab w:val="clear" w:pos="4819"/>
        <w:tab w:val="clear" w:pos="9638"/>
      </w:tabs>
    </w:pPr>
    <w:r>
      <w:t>KUHMOISTEN KUNTA</w:t>
    </w:r>
    <w:r w:rsidR="003E4128">
      <w:tab/>
    </w:r>
    <w:r w:rsidR="003B6E8B">
      <w:tab/>
    </w:r>
    <w:r w:rsidR="003B6E8B">
      <w:tab/>
    </w:r>
    <w:r w:rsidR="003B6E8B">
      <w:tab/>
      <w:t xml:space="preserve">         </w:t>
    </w:r>
    <w:r w:rsidR="00410551">
      <w:fldChar w:fldCharType="begin"/>
    </w:r>
    <w:r w:rsidR="00410551">
      <w:instrText>PAGE   \* MERGEFORMAT</w:instrText>
    </w:r>
    <w:r w:rsidR="00410551">
      <w:fldChar w:fldCharType="separate"/>
    </w:r>
    <w:r w:rsidR="00410551">
      <w:rPr>
        <w:noProof/>
      </w:rPr>
      <w:t>2</w:t>
    </w:r>
    <w:r w:rsidR="00410551">
      <w:fldChar w:fldCharType="end"/>
    </w:r>
    <w:r w:rsidR="003E4128">
      <w:tab/>
    </w:r>
    <w:r w:rsidR="003E4128">
      <w:tab/>
    </w:r>
    <w:r w:rsidR="003E4128">
      <w:tab/>
    </w:r>
    <w:r w:rsidR="003B6E8B">
      <w:t xml:space="preserve"> </w:t>
    </w:r>
  </w:p>
  <w:p w14:paraId="09F2911C" w14:textId="6B46DD32" w:rsidR="002C494C" w:rsidRDefault="003E4128" w:rsidP="003B6E8B">
    <w:pPr>
      <w:pStyle w:val="Yltunniste"/>
      <w:tabs>
        <w:tab w:val="clear" w:pos="4819"/>
        <w:tab w:val="clear" w:pos="9638"/>
      </w:tabs>
    </w:pPr>
    <w:r>
      <w:t>NUORISOVALTUUSTO</w:t>
    </w:r>
    <w:r w:rsidR="003B6E8B">
      <w:tab/>
    </w:r>
    <w:r w:rsidR="003B6E8B">
      <w:tab/>
    </w:r>
    <w:r w:rsidR="003B6E8B">
      <w:tab/>
    </w:r>
    <w:r w:rsidR="00F01946">
      <w:t>5</w:t>
    </w:r>
    <w:r w:rsidR="003B6E8B">
      <w:t>/202</w:t>
    </w:r>
    <w:r w:rsidR="00F01946">
      <w:t>6</w:t>
    </w:r>
  </w:p>
  <w:p w14:paraId="39B590B3" w14:textId="77777777" w:rsidR="002C494C" w:rsidRDefault="002C494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B78BB"/>
    <w:multiLevelType w:val="multilevel"/>
    <w:tmpl w:val="36EC533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1700355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83A"/>
    <w:rsid w:val="000059A4"/>
    <w:rsid w:val="00034FE7"/>
    <w:rsid w:val="00060B52"/>
    <w:rsid w:val="000F6096"/>
    <w:rsid w:val="00126702"/>
    <w:rsid w:val="00155360"/>
    <w:rsid w:val="0019643E"/>
    <w:rsid w:val="001A6AD7"/>
    <w:rsid w:val="00215129"/>
    <w:rsid w:val="002C494C"/>
    <w:rsid w:val="003045A2"/>
    <w:rsid w:val="0031655E"/>
    <w:rsid w:val="00320335"/>
    <w:rsid w:val="003443CE"/>
    <w:rsid w:val="00355362"/>
    <w:rsid w:val="003B6E8B"/>
    <w:rsid w:val="003E4128"/>
    <w:rsid w:val="00410551"/>
    <w:rsid w:val="00474A22"/>
    <w:rsid w:val="00592BD0"/>
    <w:rsid w:val="00641501"/>
    <w:rsid w:val="00693D22"/>
    <w:rsid w:val="007F1BA0"/>
    <w:rsid w:val="00830D2B"/>
    <w:rsid w:val="0089743A"/>
    <w:rsid w:val="008C020B"/>
    <w:rsid w:val="008C3FD3"/>
    <w:rsid w:val="00900EE6"/>
    <w:rsid w:val="00927245"/>
    <w:rsid w:val="00946D50"/>
    <w:rsid w:val="0096764F"/>
    <w:rsid w:val="009B3706"/>
    <w:rsid w:val="009D7160"/>
    <w:rsid w:val="00A5603C"/>
    <w:rsid w:val="00B01BFE"/>
    <w:rsid w:val="00CC0621"/>
    <w:rsid w:val="00CE383A"/>
    <w:rsid w:val="00EA240C"/>
    <w:rsid w:val="00EC6380"/>
    <w:rsid w:val="00F01946"/>
    <w:rsid w:val="00F40360"/>
    <w:rsid w:val="00F66CA1"/>
    <w:rsid w:val="00F71929"/>
    <w:rsid w:val="00F71A8D"/>
    <w:rsid w:val="00F80AF1"/>
    <w:rsid w:val="00FD334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14:docId w14:val="1A97D51F"/>
  <w14:defaultImageDpi w14:val="0"/>
  <w15:docId w15:val="{9B0C8C0A-4B9A-455A-827D-1B5C5F26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overflowPunct w:val="0"/>
      <w:autoSpaceDE w:val="0"/>
      <w:autoSpaceDN w:val="0"/>
      <w:adjustRightInd w:val="0"/>
      <w:textAlignment w:val="baseline"/>
    </w:pPr>
    <w:rPr>
      <w:rFonts w:ascii="Arial" w:hAnsi="Arial"/>
      <w:sz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rsid w:val="00830D2B"/>
    <w:rPr>
      <w:rFonts w:ascii="Tahoma" w:hAnsi="Tahoma" w:cs="Tahoma"/>
      <w:sz w:val="16"/>
      <w:szCs w:val="16"/>
    </w:rPr>
  </w:style>
  <w:style w:type="character" w:customStyle="1" w:styleId="SelitetekstiChar">
    <w:name w:val="Seliteteksti Char"/>
    <w:basedOn w:val="Kappaleenoletusfontti"/>
    <w:link w:val="Seliteteksti"/>
    <w:uiPriority w:val="99"/>
    <w:semiHidden/>
    <w:rPr>
      <w:rFonts w:ascii="Segoe UI" w:hAnsi="Segoe UI" w:cs="Segoe UI"/>
      <w:sz w:val="18"/>
      <w:szCs w:val="18"/>
    </w:rPr>
  </w:style>
  <w:style w:type="character" w:styleId="Hyperlinkki">
    <w:name w:val="Hyperlink"/>
    <w:basedOn w:val="Kappaleenoletusfontti"/>
    <w:uiPriority w:val="99"/>
    <w:unhideWhenUsed/>
    <w:rsid w:val="00474A22"/>
    <w:rPr>
      <w:rFonts w:cs="Times New Roman"/>
      <w:color w:val="0000FF"/>
      <w:u w:val="single"/>
    </w:rPr>
  </w:style>
  <w:style w:type="paragraph" w:styleId="Yltunniste">
    <w:name w:val="header"/>
    <w:basedOn w:val="Normaali"/>
    <w:link w:val="YltunnisteChar"/>
    <w:uiPriority w:val="99"/>
    <w:unhideWhenUsed/>
    <w:rsid w:val="002C494C"/>
    <w:pPr>
      <w:tabs>
        <w:tab w:val="center" w:pos="4819"/>
        <w:tab w:val="right" w:pos="9638"/>
      </w:tabs>
    </w:pPr>
  </w:style>
  <w:style w:type="character" w:customStyle="1" w:styleId="YltunnisteChar">
    <w:name w:val="Ylätunniste Char"/>
    <w:basedOn w:val="Kappaleenoletusfontti"/>
    <w:link w:val="Yltunniste"/>
    <w:uiPriority w:val="99"/>
    <w:locked/>
    <w:rsid w:val="002C494C"/>
    <w:rPr>
      <w:rFonts w:ascii="Arial" w:hAnsi="Arial" w:cs="Times New Roman"/>
      <w:sz w:val="24"/>
    </w:rPr>
  </w:style>
  <w:style w:type="paragraph" w:styleId="Alatunniste">
    <w:name w:val="footer"/>
    <w:basedOn w:val="Normaali"/>
    <w:link w:val="AlatunnisteChar"/>
    <w:uiPriority w:val="99"/>
    <w:unhideWhenUsed/>
    <w:rsid w:val="002C494C"/>
    <w:pPr>
      <w:tabs>
        <w:tab w:val="center" w:pos="4819"/>
        <w:tab w:val="right" w:pos="9638"/>
      </w:tabs>
    </w:pPr>
  </w:style>
  <w:style w:type="character" w:customStyle="1" w:styleId="AlatunnisteChar">
    <w:name w:val="Alatunniste Char"/>
    <w:basedOn w:val="Kappaleenoletusfontti"/>
    <w:link w:val="Alatunniste"/>
    <w:uiPriority w:val="99"/>
    <w:locked/>
    <w:rsid w:val="002C494C"/>
    <w:rPr>
      <w:rFonts w:ascii="Arial" w:hAnsi="Arial" w:cs="Times New Roman"/>
      <w:sz w:val="24"/>
    </w:rPr>
  </w:style>
  <w:style w:type="paragraph" w:styleId="Luettelokappale">
    <w:name w:val="List Paragraph"/>
    <w:basedOn w:val="Normaali"/>
    <w:uiPriority w:val="34"/>
    <w:qFormat/>
    <w:rsid w:val="00F019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MALLIT\KUNTA.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0D2D3-ABE7-46E3-BF6F-4ECC3BB8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KUNTA.DOT</Template>
  <TotalTime>15</TotalTime>
  <Pages>2</Pages>
  <Words>336</Words>
  <Characters>2722</Characters>
  <Application>Microsoft Office Word</Application>
  <DocSecurity>0</DocSecurity>
  <Lines>22</Lines>
  <Paragraphs>6</Paragraphs>
  <ScaleCrop>false</ScaleCrop>
  <HeadingPairs>
    <vt:vector size="2" baseType="variant">
      <vt:variant>
        <vt:lpstr>Otsikko</vt:lpstr>
      </vt:variant>
      <vt:variant>
        <vt:i4>1</vt:i4>
      </vt:variant>
    </vt:vector>
  </HeadingPairs>
  <TitlesOfParts>
    <vt:vector size="1" baseType="lpstr">
      <vt: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Leena Lahti</dc:creator>
  <cp:keywords/>
  <dc:description/>
  <cp:lastModifiedBy>Satu Forsberg</cp:lastModifiedBy>
  <cp:revision>3</cp:revision>
  <cp:lastPrinted>2011-04-11T06:06:00Z</cp:lastPrinted>
  <dcterms:created xsi:type="dcterms:W3CDTF">2026-08-27T11:27:00Z</dcterms:created>
  <dcterms:modified xsi:type="dcterms:W3CDTF">2026-08-27T11:33:00Z</dcterms:modified>
</cp:coreProperties>
</file>